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C4663" w:rsidRPr="00041DB4" w:rsidRDefault="002C4663" w:rsidP="00DF5E76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466AAA">
        <w:rPr>
          <w:rFonts w:ascii="Times New Roman" w:hAnsi="Times New Roman"/>
          <w:b/>
          <w:bCs/>
          <w:sz w:val="24"/>
          <w:szCs w:val="24"/>
          <w:lang w:eastAsia="ru-RU"/>
        </w:rPr>
        <w:t>Конспект</w:t>
      </w:r>
      <w:r w:rsidRPr="00466AAA">
        <w:rPr>
          <w:rFonts w:ascii="Times New Roman" w:hAnsi="Times New Roman"/>
          <w:b/>
          <w:bCs/>
          <w:color w:val="FF0000"/>
          <w:sz w:val="24"/>
          <w:szCs w:val="24"/>
          <w:lang w:eastAsia="ru-RU"/>
        </w:rPr>
        <w:t xml:space="preserve"> </w:t>
      </w:r>
      <w:r w:rsidRPr="00466AAA">
        <w:rPr>
          <w:rFonts w:ascii="Times New Roman" w:hAnsi="Times New Roman"/>
          <w:b/>
          <w:bCs/>
          <w:sz w:val="24"/>
          <w:szCs w:val="24"/>
          <w:lang w:eastAsia="ru-RU"/>
        </w:rPr>
        <w:t>НОД по физической культуре для детей шестого года жизни</w:t>
      </w:r>
    </w:p>
    <w:p w:rsidR="002C4663" w:rsidRPr="00466AAA" w:rsidRDefault="002C4663" w:rsidP="00896C53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466AAA">
        <w:rPr>
          <w:rFonts w:ascii="Times New Roman" w:hAnsi="Times New Roman"/>
          <w:b/>
          <w:bCs/>
          <w:sz w:val="24"/>
          <w:szCs w:val="24"/>
          <w:lang w:eastAsia="ru-RU"/>
        </w:rPr>
        <w:t xml:space="preserve">с использованием нетрадиционных методов оздоровления </w:t>
      </w:r>
    </w:p>
    <w:p w:rsidR="002C4663" w:rsidRPr="00466AAA" w:rsidRDefault="002C4663" w:rsidP="00896C53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466AAA">
        <w:rPr>
          <w:rFonts w:ascii="Times New Roman" w:hAnsi="Times New Roman"/>
          <w:b/>
          <w:bCs/>
          <w:sz w:val="24"/>
          <w:szCs w:val="24"/>
          <w:lang w:eastAsia="ru-RU"/>
        </w:rPr>
        <w:t>«Космическое путешествие»</w:t>
      </w:r>
    </w:p>
    <w:p w:rsidR="002C4663" w:rsidRPr="00466AAA" w:rsidRDefault="002C4663" w:rsidP="00466AAA">
      <w:pPr>
        <w:spacing w:line="240" w:lineRule="auto"/>
        <w:jc w:val="both"/>
        <w:rPr>
          <w:rFonts w:ascii="Times New Roman" w:hAnsi="Times New Roman"/>
          <w:sz w:val="24"/>
          <w:szCs w:val="24"/>
          <w:u w:val="single"/>
        </w:rPr>
      </w:pPr>
      <w:r w:rsidRPr="00466AAA">
        <w:rPr>
          <w:rFonts w:ascii="Times New Roman" w:hAnsi="Times New Roman"/>
          <w:sz w:val="24"/>
          <w:szCs w:val="24"/>
          <w:u w:val="single"/>
        </w:rPr>
        <w:t xml:space="preserve">Программное содержание: </w:t>
      </w:r>
    </w:p>
    <w:p w:rsidR="002C4663" w:rsidRPr="00466AAA" w:rsidRDefault="002C4663" w:rsidP="00466AAA">
      <w:pPr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1.Формировать эмоционально–</w:t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положительное отношение и инт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ерес к движениям, умение перевоплощаться, </w:t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интерес к оздоровительным упражнениям,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проявление</w:t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детьми чувства удовлетворения от двигательных заданий.</w:t>
      </w:r>
    </w:p>
    <w:p w:rsidR="002C4663" w:rsidRDefault="002C4663" w:rsidP="00466A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2.Закреплять</w:t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в игровой форме навыки выпо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лнения коррекционных упражнений.</w:t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</w:p>
    <w:p w:rsidR="002C4663" w:rsidRPr="00466AAA" w:rsidRDefault="002C4663" w:rsidP="00466AAA">
      <w:pPr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3.Р</w:t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азвивать мелкую мото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рику пальцев ног через рисование и </w:t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закаливающий массаж. </w:t>
      </w:r>
    </w:p>
    <w:p w:rsidR="002C4663" w:rsidRPr="00466AAA" w:rsidRDefault="002C4663" w:rsidP="00466A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</w:pPr>
      <w:r w:rsidRPr="00874F4D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4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.Способствовать функции дыхания</w:t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при помощи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звуковой гимнастики Лобановой и игрового</w:t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массаж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а</w:t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«поиграем носиком» по методике Уманской и Динейки.</w:t>
      </w:r>
    </w:p>
    <w:p w:rsidR="002C4663" w:rsidRPr="00466AAA" w:rsidRDefault="002C4663" w:rsidP="00466A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</w:pPr>
      <w:r w:rsidRPr="00874F4D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5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.Воспитывать</w:t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у детей самостоятельность, активность, развивать умен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ие заботиться о своем здоровье.</w:t>
      </w:r>
    </w:p>
    <w:p w:rsidR="002C4663" w:rsidRPr="00466AAA" w:rsidRDefault="002C4663" w:rsidP="00466AAA">
      <w:pPr>
        <w:shd w:val="clear" w:color="auto" w:fill="FFFFFF"/>
        <w:spacing w:after="150" w:line="240" w:lineRule="auto"/>
        <w:jc w:val="center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466AAA">
        <w:rPr>
          <w:rFonts w:ascii="Times New Roman" w:hAnsi="Times New Roman"/>
          <w:b/>
          <w:bCs/>
          <w:sz w:val="24"/>
          <w:szCs w:val="24"/>
          <w:lang w:eastAsia="ru-RU"/>
        </w:rPr>
        <w:t>Ход НОД по физической культуре:</w:t>
      </w:r>
    </w:p>
    <w:p w:rsidR="002C4663" w:rsidRDefault="002C4663" w:rsidP="00466AAA">
      <w:pPr>
        <w:spacing w:after="0" w:line="240" w:lineRule="auto"/>
        <w:jc w:val="center"/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eastAsia="ru-RU"/>
        </w:rPr>
      </w:pP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Дети входят в зал.</w:t>
      </w:r>
      <w:r w:rsidRPr="00466AAA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eastAsia="ru-RU"/>
        </w:rPr>
        <w:t xml:space="preserve"> </w:t>
      </w:r>
    </w:p>
    <w:p w:rsidR="002C4663" w:rsidRPr="00466AAA" w:rsidRDefault="002C4663" w:rsidP="00466AAA">
      <w:pPr>
        <w:spacing w:after="0" w:line="240" w:lineRule="auto"/>
        <w:jc w:val="center"/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eastAsia="ru-RU"/>
        </w:rPr>
      </w:pPr>
      <w:r w:rsidRPr="00466AAA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eastAsia="ru-RU"/>
        </w:rPr>
        <w:t xml:space="preserve">(Снимают обувь и носки, т.к. занятие будет проходить босиком) </w:t>
      </w:r>
    </w:p>
    <w:p w:rsidR="002C4663" w:rsidRPr="00466AAA" w:rsidRDefault="002C4663" w:rsidP="00041DB4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</w:pP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Их встречает инструктор по ФИЗО</w:t>
      </w:r>
    </w:p>
    <w:p w:rsidR="002C4663" w:rsidRPr="00041DB4" w:rsidRDefault="002C4663" w:rsidP="00466AAA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466AAA">
        <w:rPr>
          <w:rFonts w:ascii="Times New Roman" w:hAnsi="Times New Roman"/>
          <w:b/>
          <w:sz w:val="24"/>
          <w:szCs w:val="24"/>
        </w:rPr>
        <w:t>Слайд 1- Космическая галактика</w:t>
      </w:r>
    </w:p>
    <w:p w:rsidR="002C4663" w:rsidRPr="00385EA0" w:rsidRDefault="002C4663" w:rsidP="00466AAA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466AA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eastAsia="ru-RU"/>
        </w:rPr>
        <w:t>И:</w:t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 Здравствуйте ребята! Сегодня мы совершим необычное путешествие, и отправимся на луну. Вы согласны?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br/>
      </w:r>
      <w:r w:rsidRPr="00466AA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eastAsia="ru-RU"/>
        </w:rPr>
        <w:t>Д:</w:t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Да!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br/>
      </w:r>
      <w:r w:rsidRPr="00466AA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eastAsia="ru-RU"/>
        </w:rPr>
        <w:t>И.:</w:t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Сначала я хочу с вами познакомиться! Вставайте в круг. Называя свое, имя вы подаете правую руку рядом стоящему соседу. В итоге у нас должен получиться замкнутый круг (дети выполнили задание). Теперь поднимите руки вверх и дружно скажем – УРА! Вместе мы друзья!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br/>
      </w:r>
      <w:r w:rsidRPr="00466AA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eastAsia="ru-RU"/>
        </w:rPr>
        <w:t>И.:</w:t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Теперь я думаю, для путешествия вы готовы. Остался один момент закрывайте глаза и превращаемся в космонавтов.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br/>
      </w:r>
      <w:r w:rsidRPr="00466AAA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eastAsia="ru-RU"/>
        </w:rPr>
        <w:t xml:space="preserve">                    </w:t>
      </w:r>
      <w:r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eastAsia="ru-RU"/>
        </w:rPr>
        <w:t xml:space="preserve">                          </w:t>
      </w:r>
      <w:r w:rsidRPr="00466AAA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eastAsia="ru-RU"/>
        </w:rPr>
        <w:t xml:space="preserve"> (Звучит музыка, все кружатся вокруг себя.)</w:t>
      </w:r>
    </w:p>
    <w:p w:rsidR="002C4663" w:rsidRPr="00466AAA" w:rsidRDefault="002C4663" w:rsidP="00466AAA">
      <w:pPr>
        <w:spacing w:after="0" w:line="240" w:lineRule="auto"/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eastAsia="ru-RU"/>
        </w:rPr>
      </w:pPr>
      <w:r w:rsidRPr="00466AAA">
        <w:rPr>
          <w:rFonts w:ascii="Times New Roman" w:hAnsi="Times New Roman"/>
          <w:b/>
          <w:sz w:val="24"/>
          <w:szCs w:val="24"/>
        </w:rPr>
        <w:t>Слайд 2 – Космический корабль</w:t>
      </w:r>
    </w:p>
    <w:p w:rsidR="002C4663" w:rsidRPr="00041DB4" w:rsidRDefault="002C4663" w:rsidP="00041DB4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466AA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eastAsia="ru-RU"/>
        </w:rPr>
        <w:t>И.:</w:t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Внимание! Внимание! Экипажу юных космонавтов предоставляется корабль новой технологии «Восток». Поздравляю вас с зачислением в отряд юных космонавтов!</w:t>
      </w:r>
    </w:p>
    <w:p w:rsidR="002C4663" w:rsidRPr="00466AAA" w:rsidRDefault="002C4663" w:rsidP="00041DB4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Только сильных звездолет может взять с собой в полет. Предлагаю вам пройти этап проверки – испытание ловкости.</w:t>
      </w:r>
    </w:p>
    <w:p w:rsidR="002C4663" w:rsidRPr="00466AAA" w:rsidRDefault="002C4663" w:rsidP="00466AA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s1026" type="#_x0000_t75" style="position:absolute;left:0;text-align:left;margin-left:0;margin-top:477pt;width:230.25pt;height:153.75pt;z-index:251655680;visibility:visible;mso-position-horizontal-relative:margin;mso-position-vertical-relative:margin">
            <v:imagedata r:id="rId5" o:title=""/>
            <w10:wrap type="square" anchorx="margin" anchory="margin"/>
          </v:shape>
        </w:pic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</w:t>
      </w:r>
      <w:r w:rsidRPr="00476B2D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                                                                            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t>Впереди тернистый путь,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br/>
        <w:t xml:space="preserve">  </w:t>
      </w:r>
      <w:r w:rsidRPr="00476B2D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                                                                           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t>Преодолей его ты друг.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br/>
        <w:t xml:space="preserve">          Если все ты здесь пройдешь,</w:t>
      </w:r>
    </w:p>
    <w:p w:rsidR="002C4663" w:rsidRPr="00466AAA" w:rsidRDefault="002C4663" w:rsidP="00466AA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t>На луну ты попадешь!</w:t>
      </w:r>
    </w:p>
    <w:p w:rsidR="002C4663" w:rsidRPr="00466AAA" w:rsidRDefault="002C4663" w:rsidP="00466AAA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</w:pPr>
      <w:r w:rsidRPr="00466AAA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eastAsia="ru-RU"/>
        </w:rPr>
        <w:t>(Дети друг за другом выполняют ходьбу по</w:t>
      </w:r>
      <w:r w:rsidRPr="00466AAA">
        <w:rPr>
          <w:rFonts w:ascii="Times New Roman" w:hAnsi="Times New Roman"/>
          <w:i/>
          <w:color w:val="000000"/>
          <w:sz w:val="24"/>
          <w:szCs w:val="24"/>
          <w:lang w:eastAsia="ru-RU"/>
        </w:rPr>
        <w:t> </w:t>
      </w:r>
      <w:r w:rsidRPr="00466AAA">
        <w:rPr>
          <w:rFonts w:ascii="Times New Roman" w:hAnsi="Times New Roman"/>
          <w:b/>
          <w:bCs/>
          <w:i/>
          <w:color w:val="000000"/>
          <w:sz w:val="24"/>
          <w:szCs w:val="24"/>
          <w:lang w:eastAsia="ru-RU"/>
        </w:rPr>
        <w:t>«дорожкам здоровья»)</w:t>
      </w:r>
      <w:r w:rsidRPr="00466AAA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eastAsia="ru-RU"/>
        </w:rPr>
        <w:t>.</w:t>
      </w:r>
      <w:r w:rsidRPr="00466AAA"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</w:p>
    <w:p w:rsidR="002C4663" w:rsidRDefault="002C4663" w:rsidP="00896C53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</w:pPr>
      <w:r w:rsidRPr="00466AA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eastAsia="ru-RU"/>
        </w:rPr>
        <w:t>И.:</w:t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Я смотрю, всем очень хочется полететь на луну, вы так старались, и правильно выполнили все упражнения.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Приготовиться к полету, завести м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оторы.</w:t>
      </w:r>
    </w:p>
    <w:p w:rsidR="002C4663" w:rsidRDefault="002C4663" w:rsidP="00DF5E76">
      <w:pPr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2C4663" w:rsidRPr="00DF5E76" w:rsidRDefault="002C4663" w:rsidP="00DF5E76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</w:pPr>
      <w:r w:rsidRPr="00466AAA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Звуковая дыхательная гимнастика</w:t>
      </w:r>
    </w:p>
    <w:p w:rsidR="002C4663" w:rsidRPr="00466AAA" w:rsidRDefault="002C4663" w:rsidP="00963455">
      <w:pPr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</w:pPr>
      <w:r w:rsidRPr="00466AAA">
        <w:rPr>
          <w:rFonts w:ascii="Times New Roman" w:hAnsi="Times New Roman"/>
          <w:bCs/>
          <w:color w:val="000000"/>
          <w:sz w:val="24"/>
          <w:szCs w:val="24"/>
          <w:lang w:eastAsia="ru-RU"/>
        </w:rPr>
        <w:t>(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t> </w:t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вдох через нос на выдохе произносить звук Р)</w:t>
      </w:r>
    </w:p>
    <w:p w:rsidR="002C4663" w:rsidRDefault="002C4663" w:rsidP="00DF5E76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Очень четко я жужжу, и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моторчик завожу.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br/>
        <w:t xml:space="preserve">                                   Р-р-р-р-р-р-р-р-р.      </w:t>
      </w:r>
      <w:r w:rsidRPr="00466AAA">
        <w:rPr>
          <w:rFonts w:ascii="Times New Roman" w:hAnsi="Times New Roman"/>
          <w:b/>
          <w:i/>
          <w:color w:val="000000"/>
          <w:sz w:val="24"/>
          <w:szCs w:val="24"/>
          <w:lang w:eastAsia="ru-RU"/>
        </w:rPr>
        <w:t>Повторить 3  раза </w:t>
      </w:r>
      <w:r w:rsidRPr="00466AAA">
        <w:rPr>
          <w:rFonts w:ascii="Times New Roman" w:hAnsi="Times New Roman"/>
          <w:b/>
          <w:i/>
          <w:color w:val="000000"/>
          <w:sz w:val="24"/>
          <w:szCs w:val="24"/>
          <w:lang w:eastAsia="ru-RU"/>
        </w:rPr>
        <w:br/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           </w:t>
      </w:r>
    </w:p>
    <w:p w:rsidR="002C4663" w:rsidRPr="00466AAA" w:rsidRDefault="002C4663" w:rsidP="00DF5E76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t>Мотор завели и все полетели.</w:t>
      </w:r>
    </w:p>
    <w:p w:rsidR="002C4663" w:rsidRDefault="002C4663" w:rsidP="00466AAA">
      <w:pPr>
        <w:spacing w:after="0" w:line="240" w:lineRule="auto"/>
        <w:rPr>
          <w:rFonts w:ascii="Times New Roman" w:hAnsi="Times New Roman"/>
          <w:i/>
          <w:color w:val="000000"/>
          <w:sz w:val="24"/>
          <w:szCs w:val="24"/>
          <w:lang w:eastAsia="ru-RU"/>
        </w:rPr>
      </w:pPr>
      <w:r w:rsidRPr="00466AAA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eastAsia="ru-RU"/>
        </w:rPr>
        <w:t xml:space="preserve">      (под музыку дети кружатся, в это время по залу раскладывают платочки).</w:t>
      </w:r>
      <w:r w:rsidRPr="00466AAA">
        <w:rPr>
          <w:rFonts w:ascii="Times New Roman" w:hAnsi="Times New Roman"/>
          <w:i/>
          <w:color w:val="000000"/>
          <w:sz w:val="24"/>
          <w:szCs w:val="24"/>
          <w:lang w:eastAsia="ru-RU"/>
        </w:rPr>
        <w:br/>
      </w:r>
    </w:p>
    <w:p w:rsidR="002C4663" w:rsidRDefault="002C4663" w:rsidP="00466AAA">
      <w:pPr>
        <w:spacing w:after="0" w:line="240" w:lineRule="auto"/>
        <w:rPr>
          <w:rFonts w:ascii="Times New Roman" w:hAnsi="Times New Roman"/>
          <w:i/>
          <w:color w:val="000000"/>
          <w:sz w:val="24"/>
          <w:szCs w:val="24"/>
          <w:lang w:eastAsia="ru-RU"/>
        </w:rPr>
      </w:pPr>
    </w:p>
    <w:p w:rsidR="002C4663" w:rsidRPr="00DF5E76" w:rsidRDefault="002C4663" w:rsidP="00466AAA">
      <w:pPr>
        <w:spacing w:after="0" w:line="240" w:lineRule="auto"/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eastAsia="ru-RU"/>
        </w:rPr>
      </w:pPr>
      <w:r w:rsidRPr="00466AAA">
        <w:rPr>
          <w:rFonts w:ascii="Times New Roman" w:hAnsi="Times New Roman"/>
          <w:b/>
          <w:sz w:val="24"/>
          <w:szCs w:val="24"/>
        </w:rPr>
        <w:t>Слайд 3 – планета Венера</w:t>
      </w:r>
    </w:p>
    <w:p w:rsidR="002C4663" w:rsidRPr="00385EA0" w:rsidRDefault="002C4663" w:rsidP="00466AAA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</w:pP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Прилетели на первую станцию.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br/>
      </w:r>
      <w:r w:rsidRPr="00466AA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eastAsia="ru-RU"/>
        </w:rPr>
        <w:t>И.:</w:t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 Ребята, куда это мы попали? Что это за станция? И почему такой беспорядок?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br/>
      </w:r>
      <w:r w:rsidRPr="00466AAA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eastAsia="ru-RU"/>
        </w:rPr>
        <w:t>(Инструктор нашел записку и читает)</w:t>
      </w:r>
    </w:p>
    <w:p w:rsidR="002C4663" w:rsidRPr="00466AAA" w:rsidRDefault="002C4663" w:rsidP="00466AA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Милые дети помогите.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br/>
        <w:t xml:space="preserve">    Мусор скорей уберите.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br/>
        <w:t xml:space="preserve">     Руками трогать нельзя,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br/>
        <w:t xml:space="preserve">   Вы уж простите меня!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br/>
        <w:t xml:space="preserve">                                             (Венера)</w:t>
      </w:r>
    </w:p>
    <w:p w:rsidR="002C4663" w:rsidRPr="00466AAA" w:rsidRDefault="002C4663" w:rsidP="00466AAA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66AA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eastAsia="ru-RU"/>
        </w:rPr>
        <w:t>И.:</w:t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 Ну, что ребята руки в стороны и за работу!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t> </w:t>
      </w:r>
    </w:p>
    <w:p w:rsidR="002C4663" w:rsidRPr="00466AAA" w:rsidRDefault="002C4663" w:rsidP="00466AAA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</w:pPr>
      <w:r w:rsidRPr="00466AAA">
        <w:rPr>
          <w:rFonts w:ascii="Times New Roman" w:hAnsi="Times New Roman"/>
          <w:bCs/>
          <w:i/>
          <w:color w:val="000000"/>
          <w:sz w:val="24"/>
          <w:szCs w:val="24"/>
          <w:lang w:eastAsia="ru-RU"/>
        </w:rPr>
        <w:t>(</w:t>
      </w:r>
      <w:r w:rsidRPr="00466AAA">
        <w:rPr>
          <w:rFonts w:ascii="Times New Roman" w:hAnsi="Times New Roman"/>
          <w:b/>
          <w:bCs/>
          <w:i/>
          <w:color w:val="000000"/>
          <w:sz w:val="24"/>
          <w:szCs w:val="24"/>
          <w:lang w:eastAsia="ru-RU"/>
        </w:rPr>
        <w:t>Дети поднимают платочки пальцами ног</w:t>
      </w:r>
      <w:r w:rsidRPr="00466AAA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eastAsia="ru-RU"/>
        </w:rPr>
        <w:t>, и переносят их с одного места на другое, не помогая руками. Каждый переносит 3-4 платочка.)</w:t>
      </w:r>
      <w:r w:rsidRPr="00466AAA">
        <w:rPr>
          <w:rFonts w:ascii="Times New Roman" w:hAnsi="Times New Roman"/>
          <w:i/>
          <w:color w:val="000000"/>
          <w:sz w:val="24"/>
          <w:szCs w:val="24"/>
          <w:lang w:eastAsia="ru-RU"/>
        </w:rPr>
        <w:br/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Молодцы настоящие космонавты! </w:t>
      </w:r>
    </w:p>
    <w:p w:rsidR="002C4663" w:rsidRPr="00466AAA" w:rsidRDefault="002C4663" w:rsidP="00466AAA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                     </w:t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Нам пора продолжать полет.</w:t>
      </w:r>
    </w:p>
    <w:p w:rsidR="002C4663" w:rsidRPr="00466AAA" w:rsidRDefault="002C4663" w:rsidP="00466AA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             Все собрались, все здоровы?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br/>
        <w:t xml:space="preserve">       </w:t>
      </w:r>
      <w:r w:rsidRPr="004C02CF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t>А к полету вы готовы?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br/>
        <w:t xml:space="preserve"> </w:t>
      </w:r>
      <w:r w:rsidRPr="004C02CF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t>Ты тогда не ленись,</w:t>
      </w:r>
    </w:p>
    <w:p w:rsidR="002C4663" w:rsidRPr="00466AAA" w:rsidRDefault="002C4663" w:rsidP="00466AA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DF5E76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t>На луну торопись.</w:t>
      </w:r>
    </w:p>
    <w:p w:rsidR="002C4663" w:rsidRPr="00466AAA" w:rsidRDefault="002C4663" w:rsidP="00466AAA">
      <w:pPr>
        <w:spacing w:after="0" w:line="240" w:lineRule="auto"/>
        <w:jc w:val="center"/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eastAsia="ru-RU"/>
        </w:rPr>
      </w:pP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Заводим моторы: звуковая дыхательная гимнастика, вдох – через нос, на выдохе разводим руки в стороны, произносим звуки –Р-У-У-У. повторить 2 раза.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t> 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br/>
      </w:r>
      <w:r w:rsidRPr="00466AAA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eastAsia="ru-RU"/>
        </w:rPr>
        <w:t>(Кружатся с закрытыми глазами вокруг себя. В это время раскладывают мячи фитболы. Музыка заканчивается, дети открывают глаза.)</w:t>
      </w:r>
    </w:p>
    <w:p w:rsidR="002C4663" w:rsidRPr="00DF5E76" w:rsidRDefault="002C4663" w:rsidP="00466AAA">
      <w:pPr>
        <w:spacing w:after="0" w:line="240" w:lineRule="auto"/>
        <w:rPr>
          <w:rFonts w:ascii="Times New Roman" w:hAnsi="Times New Roman"/>
          <w:i/>
          <w:color w:val="000000"/>
          <w:sz w:val="24"/>
          <w:szCs w:val="24"/>
          <w:lang w:eastAsia="ru-RU"/>
        </w:rPr>
      </w:pPr>
      <w:r w:rsidRPr="00466AAA">
        <w:rPr>
          <w:rFonts w:ascii="Times New Roman" w:hAnsi="Times New Roman"/>
          <w:b/>
          <w:sz w:val="24"/>
          <w:szCs w:val="24"/>
        </w:rPr>
        <w:t>Слайд 4 – планета Меркурий</w:t>
      </w:r>
    </w:p>
    <w:p w:rsidR="002C4663" w:rsidRPr="00476B2D" w:rsidRDefault="002C4663" w:rsidP="00AD479C">
      <w:pPr>
        <w:spacing w:after="0" w:line="240" w:lineRule="auto"/>
        <w:rPr>
          <w:rFonts w:ascii="Times New Roman" w:hAnsi="Times New Roman"/>
          <w:i/>
          <w:sz w:val="24"/>
          <w:szCs w:val="24"/>
          <w:lang w:eastAsia="ru-RU"/>
        </w:rPr>
      </w:pPr>
      <w:r w:rsidRPr="00466AAA">
        <w:rPr>
          <w:rFonts w:ascii="Times New Roman" w:hAnsi="Times New Roman"/>
          <w:b/>
          <w:color w:val="000000"/>
          <w:sz w:val="24"/>
          <w:szCs w:val="24"/>
          <w:lang w:eastAsia="ru-RU"/>
        </w:rPr>
        <w:t>И</w:t>
      </w:r>
      <w:r w:rsidRPr="00466AAA">
        <w:rPr>
          <w:rFonts w:ascii="Times New Roman" w:hAnsi="Times New Roman"/>
          <w:b/>
          <w:i/>
          <w:color w:val="000000"/>
          <w:sz w:val="24"/>
          <w:szCs w:val="24"/>
          <w:lang w:eastAsia="ru-RU"/>
        </w:rPr>
        <w:t>.:</w:t>
      </w:r>
      <w:r w:rsidRPr="00466AAA">
        <w:rPr>
          <w:rFonts w:ascii="Times New Roman" w:hAnsi="Times New Roman"/>
          <w:i/>
          <w:color w:val="000000"/>
          <w:sz w:val="24"/>
          <w:szCs w:val="24"/>
          <w:lang w:eastAsia="ru-RU"/>
        </w:rPr>
        <w:t xml:space="preserve"> </w:t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Да, ребята, куда это мы попали? Какая каменистая поверхность у планеты. Это скорей всего «Меркурий». Ведь эта планета покрыта кратерами.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br/>
      </w:r>
      <w:r w:rsidRPr="00466AAA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eastAsia="ru-RU"/>
        </w:rPr>
        <w:t>(Находит письмо, и читает.)</w:t>
      </w:r>
    </w:p>
    <w:p w:rsidR="002C4663" w:rsidRPr="00AD479C" w:rsidRDefault="002C4663" w:rsidP="00AD479C">
      <w:pPr>
        <w:spacing w:after="0" w:line="240" w:lineRule="auto"/>
        <w:rPr>
          <w:rFonts w:ascii="Times New Roman" w:hAnsi="Times New Roman"/>
          <w:i/>
          <w:sz w:val="24"/>
          <w:szCs w:val="24"/>
          <w:lang w:eastAsia="ru-RU"/>
        </w:rPr>
      </w:pPr>
      <w:r>
        <w:rPr>
          <w:noProof/>
          <w:lang w:eastAsia="ru-RU"/>
        </w:rPr>
        <w:pict>
          <v:shape id="_x0000_s1027" type="#_x0000_t75" style="position:absolute;margin-left:-12pt;margin-top:473.25pt;width:202.2pt;height:151.8pt;z-index:251659776;visibility:visible;mso-position-horizontal-relative:margin;mso-position-vertical-relative:margin">
            <v:imagedata r:id="rId6" o:title=""/>
            <w10:wrap type="square" anchorx="margin" anchory="margin"/>
          </v:shape>
        </w:pic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</w:t>
      </w:r>
      <w:r w:rsidRPr="00AD479C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     </w:t>
      </w:r>
      <w:r w:rsidRPr="00896C5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                                                              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t>А сейчас, вы можете поиграть,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br/>
      </w:r>
      <w:r w:rsidRPr="00AD479C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        </w:t>
      </w:r>
      <w:r w:rsidRPr="00896C5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                                                              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t>Повесели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ться.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br/>
        <w:t xml:space="preserve">           </w:t>
      </w:r>
      <w:r w:rsidRPr="00AD479C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       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t>В инопланетян превратиться!</w:t>
      </w:r>
    </w:p>
    <w:p w:rsidR="002C4663" w:rsidRPr="00466AAA" w:rsidRDefault="002C4663" w:rsidP="00466AAA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</w:pPr>
      <w:r w:rsidRPr="00466AA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eastAsia="ru-RU"/>
        </w:rPr>
        <w:t>И.:</w:t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 Давайте попробуем?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br/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Дети выполняют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t> </w:t>
      </w:r>
      <w:r w:rsidRPr="00466AAA">
        <w:rPr>
          <w:rFonts w:ascii="Times New Roman" w:hAnsi="Times New Roman"/>
          <w:b/>
          <w:bCs/>
          <w:sz w:val="24"/>
          <w:szCs w:val="24"/>
          <w:lang w:eastAsia="ru-RU"/>
        </w:rPr>
        <w:t>упражнения на фитболах:</w:t>
      </w:r>
      <w:r w:rsidRPr="004C02CF">
        <w:rPr>
          <w:noProof/>
        </w:rPr>
        <w:t xml:space="preserve"> </w:t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br/>
        <w:t>1. Лежа на мяче, на животе шагать вперед руками.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t> 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br/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2. Сидя на мяче,  прокатывание назад, вперед.</w:t>
      </w:r>
    </w:p>
    <w:p w:rsidR="002C4663" w:rsidRPr="00466AAA" w:rsidRDefault="002C4663" w:rsidP="00466AAA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</w:pP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3. Сидя на мяч, круговые вращения туловища.</w:t>
      </w:r>
    </w:p>
    <w:p w:rsidR="002C4663" w:rsidRPr="00476B2D" w:rsidRDefault="002C4663" w:rsidP="00466AAA">
      <w:pPr>
        <w:spacing w:after="0" w:line="240" w:lineRule="auto"/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</w:pP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4. Сидя на мяче, наклоны вперёд.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br/>
      </w:r>
      <w:r w:rsidRPr="00466AA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eastAsia="ru-RU"/>
        </w:rPr>
        <w:t>И.:</w:t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 Какие веселые инопланетяне из нас получились! А, давайте еще поиграем! Сделаем мост.</w:t>
      </w:r>
    </w:p>
    <w:p w:rsidR="002C4663" w:rsidRPr="00466AAA" w:rsidRDefault="002C4663" w:rsidP="00466AAA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466AAA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Игра 1. мост: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t> </w:t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дети принимают И.П. стоя, согнувшись друг за другом, последний проползает под всеми выстроенными ребятами и встает впереди колонны.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br/>
      </w:r>
      <w:r w:rsidRPr="00466AA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eastAsia="ru-RU"/>
        </w:rPr>
        <w:t>И.:</w:t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 Товарищи космонавты, что-то мы заигрались, кажется, мы хотели попасть на луну! Нам пора лететь дальше.</w:t>
      </w:r>
    </w:p>
    <w:p w:rsidR="002C4663" w:rsidRPr="00466AAA" w:rsidRDefault="002C4663" w:rsidP="00466AA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t>Моторы загудели,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br/>
        <w:t xml:space="preserve">   Мы снова полетели.</w:t>
      </w:r>
    </w:p>
    <w:p w:rsidR="002C4663" w:rsidRPr="00466AAA" w:rsidRDefault="002C4663" w:rsidP="00466AAA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</w:pP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Выполнение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t> </w:t>
      </w:r>
      <w:r w:rsidRPr="00466AAA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звуковой гимнастики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t> </w:t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вдох-носом, выдох Р-Р-П-П-У-У.</w:t>
      </w:r>
    </w:p>
    <w:p w:rsidR="002C4663" w:rsidRPr="00466AAA" w:rsidRDefault="002C4663" w:rsidP="00466AAA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</w:pPr>
      <w:r w:rsidRPr="00466AAA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eastAsia="ru-RU"/>
        </w:rPr>
        <w:t xml:space="preserve"> (Закрыли глаза и покружились. В это время разбрасываются бусины</w:t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).</w:t>
      </w:r>
    </w:p>
    <w:p w:rsidR="002C4663" w:rsidRPr="00AA0EED" w:rsidRDefault="002C4663" w:rsidP="00466AAA">
      <w:pPr>
        <w:spacing w:after="0" w:line="240" w:lineRule="auto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466AAA">
        <w:rPr>
          <w:rFonts w:ascii="Times New Roman" w:hAnsi="Times New Roman"/>
          <w:b/>
          <w:sz w:val="24"/>
          <w:szCs w:val="24"/>
        </w:rPr>
        <w:t>Слайд 5 – Метеоритный дождь</w:t>
      </w:r>
    </w:p>
    <w:p w:rsidR="002C4663" w:rsidRDefault="002C4663" w:rsidP="00466AAA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noProof/>
          <w:lang w:eastAsia="ru-RU"/>
        </w:rPr>
        <w:pict>
          <v:shape id="Рисунок 4" o:spid="_x0000_s1028" type="#_x0000_t75" style="position:absolute;margin-left:-3pt;margin-top:138.3pt;width:233.85pt;height:156pt;z-index:251656704;visibility:visible;mso-position-horizontal-relative:margin;mso-position-vertical-relative:margin">
            <v:imagedata r:id="rId7" o:title=""/>
            <w10:wrap type="square" anchorx="margin" anchory="margin"/>
          </v:shape>
        </w:pict>
      </w:r>
      <w:r w:rsidRPr="00466AA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И.: </w:t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Уважаемые космонавты, что здесь происходит? Это, по всей видимости прошел метеоритный дождь. Они мешают нашему полету.    Нужно очистить путь!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br/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Руки прячь за спину,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br/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Ноги в серединку.</w:t>
      </w:r>
    </w:p>
    <w:p w:rsidR="002C4663" w:rsidRDefault="002C4663" w:rsidP="00466AAA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2C4663" w:rsidRPr="00466AAA" w:rsidRDefault="002C4663" w:rsidP="00466AAA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noProof/>
          <w:lang w:eastAsia="ru-RU"/>
        </w:rPr>
        <w:pict>
          <v:shape id="Рисунок 5" o:spid="_x0000_s1029" type="#_x0000_t75" style="position:absolute;margin-left:-18pt;margin-top:18pt;width:249.2pt;height:166.2pt;z-index:251657728;visibility:visible;mso-position-horizontal-relative:margin;mso-position-vertical-relative:margin">
            <v:imagedata r:id="rId8" o:title=""/>
            <w10:wrap type="square" anchorx="margin" anchory="margin"/>
          </v:shape>
        </w:pict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Ты предметы собери,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br/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Но смотри не упади!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br/>
      </w:r>
      <w:r w:rsidRPr="00466AAA">
        <w:rPr>
          <w:rFonts w:ascii="Times New Roman" w:hAnsi="Times New Roman"/>
          <w:bCs/>
          <w:i/>
          <w:color w:val="000000"/>
          <w:sz w:val="24"/>
          <w:szCs w:val="24"/>
          <w:lang w:eastAsia="ru-RU"/>
        </w:rPr>
        <w:t>(</w:t>
      </w:r>
      <w:r w:rsidRPr="00466AAA">
        <w:rPr>
          <w:rFonts w:ascii="Times New Roman" w:hAnsi="Times New Roman"/>
          <w:b/>
          <w:bCs/>
          <w:i/>
          <w:color w:val="000000"/>
          <w:sz w:val="24"/>
          <w:szCs w:val="24"/>
          <w:lang w:eastAsia="ru-RU"/>
        </w:rPr>
        <w:t>Дети собирают бусины пальцами ног</w:t>
      </w:r>
      <w:r w:rsidRPr="00466AAA">
        <w:rPr>
          <w:rFonts w:ascii="Times New Roman" w:hAnsi="Times New Roman"/>
          <w:i/>
          <w:color w:val="000000"/>
          <w:sz w:val="24"/>
          <w:szCs w:val="24"/>
          <w:lang w:eastAsia="ru-RU"/>
        </w:rPr>
        <w:t> </w:t>
      </w:r>
      <w:r w:rsidRPr="00466AAA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eastAsia="ru-RU"/>
        </w:rPr>
        <w:t>и носят в обручи на другой стороне площадки).</w:t>
      </w:r>
      <w:r w:rsidRPr="00466AAA">
        <w:rPr>
          <w:rFonts w:ascii="Times New Roman" w:hAnsi="Times New Roman"/>
          <w:i/>
          <w:color w:val="000000"/>
          <w:sz w:val="24"/>
          <w:szCs w:val="24"/>
          <w:lang w:eastAsia="ru-RU"/>
        </w:rPr>
        <w:br/>
      </w:r>
      <w:r w:rsidRPr="00466AA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eastAsia="ru-RU"/>
        </w:rPr>
        <w:t>И.:</w:t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Не легкая это была работа. Ноги наши устали, давайте немного отдохнем. </w:t>
      </w:r>
    </w:p>
    <w:p w:rsidR="002C4663" w:rsidRPr="00466AAA" w:rsidRDefault="002C4663" w:rsidP="00466AAA">
      <w:pPr>
        <w:spacing w:after="0" w:line="240" w:lineRule="auto"/>
        <w:rPr>
          <w:rFonts w:ascii="Times New Roman" w:hAnsi="Times New Roman"/>
          <w:i/>
          <w:sz w:val="24"/>
          <w:szCs w:val="24"/>
          <w:lang w:eastAsia="ru-RU"/>
        </w:rPr>
      </w:pP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Садитесь в круг, берите салфетки, и растирайте пальчики ног, затем берите другие салфетки и растирайте пальчики рук. Вы готовы? Тогда начнем!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br/>
      </w:r>
      <w:r w:rsidRPr="00466AAA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eastAsia="ru-RU"/>
        </w:rPr>
        <w:t>(дети протирают руки и ноги влажными салфетками, педагог каждому проходит и намазывает капельку крема на стопу, дети растирают и начинают</w:t>
      </w:r>
      <w:r w:rsidRPr="00466AAA">
        <w:rPr>
          <w:rFonts w:ascii="Times New Roman" w:hAnsi="Times New Roman"/>
          <w:i/>
          <w:color w:val="000000"/>
          <w:sz w:val="24"/>
          <w:szCs w:val="24"/>
          <w:lang w:eastAsia="ru-RU"/>
        </w:rPr>
        <w:t> </w:t>
      </w:r>
      <w:r w:rsidRPr="00466AAA">
        <w:rPr>
          <w:rFonts w:ascii="Times New Roman" w:hAnsi="Times New Roman"/>
          <w:b/>
          <w:bCs/>
          <w:i/>
          <w:color w:val="000000"/>
          <w:sz w:val="24"/>
          <w:szCs w:val="24"/>
          <w:lang w:eastAsia="ru-RU"/>
        </w:rPr>
        <w:t>делать массаж стопы)</w:t>
      </w:r>
    </w:p>
    <w:p w:rsidR="002C4663" w:rsidRDefault="002C4663" w:rsidP="00DF5E76">
      <w:pPr>
        <w:shd w:val="clear" w:color="auto" w:fill="FFFFFF"/>
        <w:spacing w:after="0" w:line="240" w:lineRule="auto"/>
        <w:ind w:left="708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t>Мы ходили, мы скакали,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br/>
        <w:t>Наши ноженьки уста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ли.</w:t>
      </w:r>
    </w:p>
    <w:p w:rsidR="002C4663" w:rsidRPr="00896C53" w:rsidRDefault="002C4663" w:rsidP="00DF5E76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        Сядем рядом, отдохнем,</w:t>
      </w:r>
    </w:p>
    <w:p w:rsidR="002C4663" w:rsidRPr="00466AAA" w:rsidRDefault="002C4663" w:rsidP="00DF5E76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        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И массаж подошв 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t>начнем.</w:t>
      </w:r>
    </w:p>
    <w:p w:rsidR="002C4663" w:rsidRPr="00395D77" w:rsidRDefault="002C4663" w:rsidP="00AA0EED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66AAA">
        <w:rPr>
          <w:rFonts w:ascii="Times New Roman" w:hAnsi="Times New Roman"/>
          <w:b/>
          <w:sz w:val="24"/>
          <w:szCs w:val="24"/>
        </w:rPr>
        <w:t>Слайд 6 – планета Луна</w:t>
      </w:r>
    </w:p>
    <w:p w:rsidR="002C4663" w:rsidRPr="00385EA0" w:rsidRDefault="002C4663" w:rsidP="00AA0EED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AA0EED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466AA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eastAsia="ru-RU"/>
        </w:rPr>
        <w:t>И.:</w:t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 Теперь путь свободен! Летим дальше! Я, кажется, вижу, мы приближаемся к луне. (В это время раскладываются мячи). Педагог начинает прыгать на двух ногах. Ой, Я кажется уже на луне, здесь такая атмосфера, что я не могу ходить. А вы со мной? Вы на луне? Никто не потерялся? (постепенно дети начинают прыгать).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br/>
      </w:r>
      <w:r w:rsidRPr="00466AAA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Игра 2.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t xml:space="preserve">  </w:t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Дети строятся в шеренгу, выполняют прыжки с продвижением вперед, мяч зажат между ног, и каждый прыгает в отдельности.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br/>
      </w:r>
      <w:r w:rsidRPr="00041DB4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eastAsia="ru-RU"/>
        </w:rPr>
        <w:t>И.:</w:t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Ребята, что-то стало трудно дышать, скорей садитесь восстановим дыхание.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br/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Выполняется игровой массаж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t> </w:t>
      </w:r>
      <w:r w:rsidRPr="00466AAA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«Носовое дыхание».</w:t>
      </w:r>
    </w:p>
    <w:p w:rsidR="002C4663" w:rsidRPr="00466AAA" w:rsidRDefault="002C4663" w:rsidP="00466AAA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Pr="00466AAA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eastAsia="ru-RU"/>
        </w:rPr>
        <w:t>(В это время раскладывается бумага и фломастеры).</w:t>
      </w:r>
    </w:p>
    <w:p w:rsidR="002C4663" w:rsidRPr="00466AAA" w:rsidRDefault="002C4663" w:rsidP="00466AAA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pict>
          <v:shape id="Рисунок 6" o:spid="_x0000_s1030" type="#_x0000_t75" style="position:absolute;margin-left:.75pt;margin-top:470.6pt;width:217.5pt;height:163.15pt;z-index:251658752;visibility:visible;mso-position-horizontal-relative:margin;mso-position-vertical-relative:margin">
            <v:imagedata r:id="rId9" o:title=""/>
            <w10:wrap type="square" anchorx="margin" anchory="margin"/>
          </v:shape>
        </w:pict>
      </w:r>
      <w:r w:rsidRPr="00041DB4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eastAsia="ru-RU"/>
        </w:rPr>
        <w:t>И.:</w:t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 Ребята, говорят, что на луне живут маленькие инопланетяне, давайте сделаем им подарок. Нарисуем их такими, как представляем. Берите фломастер пальцами ног, и начнем рисовать на бумаге.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t> </w:t>
      </w:r>
    </w:p>
    <w:p w:rsidR="002C4663" w:rsidRDefault="002C4663" w:rsidP="00466AAA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2C4663" w:rsidRPr="00466AAA" w:rsidRDefault="002C4663" w:rsidP="00466AAA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466AAA">
        <w:rPr>
          <w:rFonts w:ascii="Times New Roman" w:hAnsi="Times New Roman"/>
          <w:b/>
          <w:sz w:val="24"/>
          <w:szCs w:val="24"/>
        </w:rPr>
        <w:t>Слайд 7 – Инопланетяне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466AAA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рисуют пальцами ног на бумаге</w:t>
      </w:r>
    </w:p>
    <w:p w:rsidR="002C4663" w:rsidRPr="00476B2D" w:rsidRDefault="002C4663" w:rsidP="004D0A70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          </w:t>
      </w:r>
    </w:p>
    <w:p w:rsidR="002C4663" w:rsidRPr="004D0A70" w:rsidRDefault="002C4663" w:rsidP="004D0A70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6570AF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          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t>Точка, точка, запятая,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br/>
        <w:t xml:space="preserve">   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           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t>Минус рожится кривая.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br/>
        <w:t xml:space="preserve">  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           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А еще добавим ножек - 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br/>
        <w:t xml:space="preserve"> 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                                                                                 </w:t>
      </w:r>
      <w:r w:rsidRPr="00896C5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   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t>Получился лунатежек.</w:t>
      </w:r>
    </w:p>
    <w:p w:rsidR="002C4663" w:rsidRPr="004D0A70" w:rsidRDefault="002C4663" w:rsidP="004D0A70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66AAA">
        <w:rPr>
          <w:rFonts w:ascii="Times New Roman" w:hAnsi="Times New Roman"/>
          <w:b/>
          <w:sz w:val="24"/>
          <w:szCs w:val="24"/>
        </w:rPr>
        <w:t>Слайд 8 – Космический корабль</w:t>
      </w:r>
    </w:p>
    <w:p w:rsidR="002C4663" w:rsidRPr="004D0A70" w:rsidRDefault="002C4663" w:rsidP="00466AAA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</w:pPr>
      <w:r w:rsidRPr="00466AA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eastAsia="ru-RU"/>
        </w:rPr>
        <w:t>И.:</w:t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Давайте свои рисунки оставим здесь. Когда мы улетим, они наверняка выйдут и посмотрят. А нам пора возвращаться домой. Приготовили моторы, глубокий вдох.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Моторы заревели, и мы с вами полетели</w:t>
      </w:r>
    </w:p>
    <w:p w:rsidR="002C4663" w:rsidRPr="004D0A70" w:rsidRDefault="002C4663" w:rsidP="00466AAA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466AAA">
        <w:rPr>
          <w:rFonts w:ascii="Times New Roman" w:hAnsi="Times New Roman"/>
          <w:b/>
          <w:sz w:val="24"/>
          <w:szCs w:val="24"/>
        </w:rPr>
        <w:t>Слайд 9 – Детский сад</w:t>
      </w:r>
    </w:p>
    <w:p w:rsidR="002C4663" w:rsidRPr="00466AAA" w:rsidRDefault="002C4663" w:rsidP="00466AAA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466AAA">
        <w:rPr>
          <w:rFonts w:ascii="Times New Roman" w:hAnsi="Times New Roman"/>
          <w:b/>
          <w:color w:val="000000"/>
          <w:sz w:val="24"/>
          <w:szCs w:val="24"/>
          <w:lang w:eastAsia="ru-RU"/>
        </w:rPr>
        <w:t>И.:</w:t>
      </w:r>
      <w:r w:rsidRPr="00466AAA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Вот мы и вернулись в наш детский сад. Большое спасибо, что не отказали мне в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помощи слетать на луну. Одна </w:t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я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бы не смогла. Разве </w:t>
      </w:r>
      <w:r w:rsidRPr="00466AAA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смогла бы я убрать все, что было на нашем пути, вы ловкие, смелые и самые здоровые дети. Настала пора прощаться. Желаю вам здоровья и никогда не болеть.</w:t>
      </w:r>
      <w:r w:rsidRPr="00466AAA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466AAA">
        <w:rPr>
          <w:rFonts w:ascii="Times New Roman" w:hAnsi="Times New Roman"/>
          <w:bCs/>
          <w:sz w:val="24"/>
          <w:szCs w:val="24"/>
          <w:lang w:eastAsia="ru-RU"/>
        </w:rPr>
        <w:t>До новых встреч!</w:t>
      </w:r>
    </w:p>
    <w:p w:rsidR="002C4663" w:rsidRPr="00466AAA" w:rsidRDefault="002C4663" w:rsidP="00466AAA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2C4663" w:rsidRPr="00466AAA" w:rsidRDefault="002C4663" w:rsidP="00466AAA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2C4663" w:rsidRPr="00466AAA" w:rsidRDefault="002C4663" w:rsidP="00466AAA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2C4663" w:rsidRPr="00466AAA" w:rsidRDefault="002C4663" w:rsidP="00466AAA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2C4663" w:rsidRPr="00466AAA" w:rsidRDefault="002C4663" w:rsidP="00466AAA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2C4663" w:rsidRPr="00466AAA" w:rsidRDefault="002C4663" w:rsidP="00466AAA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2C4663" w:rsidRPr="00466AAA" w:rsidRDefault="002C4663" w:rsidP="00466AAA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2C4663" w:rsidRPr="00466AAA" w:rsidRDefault="002C4663" w:rsidP="00466AAA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2C4663" w:rsidRPr="00466AAA" w:rsidRDefault="002C4663" w:rsidP="00466AAA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2C4663" w:rsidRPr="00466AAA" w:rsidRDefault="002C4663" w:rsidP="00466AAA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2C4663" w:rsidRPr="00466AAA" w:rsidRDefault="002C4663" w:rsidP="00466AAA">
      <w:pPr>
        <w:spacing w:line="240" w:lineRule="auto"/>
        <w:rPr>
          <w:rFonts w:ascii="Times New Roman" w:hAnsi="Times New Roman"/>
          <w:sz w:val="24"/>
          <w:szCs w:val="24"/>
        </w:rPr>
      </w:pPr>
    </w:p>
    <w:sectPr w:rsidR="002C4663" w:rsidRPr="00466AAA" w:rsidSect="00DF5E76">
      <w:pgSz w:w="11906" w:h="16838"/>
      <w:pgMar w:top="567" w:right="851" w:bottom="567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6D6649C"/>
    <w:multiLevelType w:val="hybridMultilevel"/>
    <w:tmpl w:val="FEB29B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6AD5A34"/>
    <w:multiLevelType w:val="hybridMultilevel"/>
    <w:tmpl w:val="F08CD262"/>
    <w:lvl w:ilvl="0" w:tplc="80BE5836">
      <w:numFmt w:val="bullet"/>
      <w:lvlText w:val=""/>
      <w:lvlJc w:val="left"/>
      <w:pPr>
        <w:ind w:left="720" w:hanging="360"/>
      </w:pPr>
      <w:rPr>
        <w:rFonts w:ascii="Symbol" w:eastAsia="Times New Roman" w:hAnsi="Symbol" w:hint="default"/>
        <w:color w:val="00000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6C54833"/>
    <w:multiLevelType w:val="hybridMultilevel"/>
    <w:tmpl w:val="44D2BA06"/>
    <w:lvl w:ilvl="0" w:tplc="80BE5836">
      <w:numFmt w:val="bullet"/>
      <w:lvlText w:val=""/>
      <w:lvlJc w:val="left"/>
      <w:pPr>
        <w:ind w:left="1080" w:hanging="360"/>
      </w:pPr>
      <w:rPr>
        <w:rFonts w:ascii="Symbol" w:eastAsia="Times New Roman" w:hAnsi="Symbol" w:hint="default"/>
        <w:color w:val="000000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970E73"/>
    <w:rsid w:val="00035EFD"/>
    <w:rsid w:val="00041DB4"/>
    <w:rsid w:val="000555F6"/>
    <w:rsid w:val="00103B68"/>
    <w:rsid w:val="001638BA"/>
    <w:rsid w:val="00165CAD"/>
    <w:rsid w:val="00190E17"/>
    <w:rsid w:val="001A5906"/>
    <w:rsid w:val="00205552"/>
    <w:rsid w:val="0028784A"/>
    <w:rsid w:val="0029545B"/>
    <w:rsid w:val="002A563E"/>
    <w:rsid w:val="002C4663"/>
    <w:rsid w:val="00312E19"/>
    <w:rsid w:val="0035209B"/>
    <w:rsid w:val="00356E5A"/>
    <w:rsid w:val="00385EA0"/>
    <w:rsid w:val="00395D77"/>
    <w:rsid w:val="003A20B9"/>
    <w:rsid w:val="003C5EC5"/>
    <w:rsid w:val="003F47ED"/>
    <w:rsid w:val="004015AE"/>
    <w:rsid w:val="00420154"/>
    <w:rsid w:val="0042135C"/>
    <w:rsid w:val="004434E4"/>
    <w:rsid w:val="00464B6A"/>
    <w:rsid w:val="00466AAA"/>
    <w:rsid w:val="00476B2D"/>
    <w:rsid w:val="004A3659"/>
    <w:rsid w:val="004C02CF"/>
    <w:rsid w:val="004D0A70"/>
    <w:rsid w:val="004E4E5F"/>
    <w:rsid w:val="00502CAD"/>
    <w:rsid w:val="00504581"/>
    <w:rsid w:val="00581970"/>
    <w:rsid w:val="005B16C5"/>
    <w:rsid w:val="005D138F"/>
    <w:rsid w:val="00612742"/>
    <w:rsid w:val="00627AEC"/>
    <w:rsid w:val="006570AF"/>
    <w:rsid w:val="00665C29"/>
    <w:rsid w:val="006749C7"/>
    <w:rsid w:val="00675C30"/>
    <w:rsid w:val="00682140"/>
    <w:rsid w:val="006D0342"/>
    <w:rsid w:val="007204AB"/>
    <w:rsid w:val="00767693"/>
    <w:rsid w:val="007B0906"/>
    <w:rsid w:val="007B2B02"/>
    <w:rsid w:val="007F7AE4"/>
    <w:rsid w:val="0080076F"/>
    <w:rsid w:val="00817427"/>
    <w:rsid w:val="00835CD7"/>
    <w:rsid w:val="008748AE"/>
    <w:rsid w:val="00874F4D"/>
    <w:rsid w:val="00896C53"/>
    <w:rsid w:val="008D1725"/>
    <w:rsid w:val="008D537B"/>
    <w:rsid w:val="0092199D"/>
    <w:rsid w:val="00923F7E"/>
    <w:rsid w:val="00943506"/>
    <w:rsid w:val="00954573"/>
    <w:rsid w:val="00963455"/>
    <w:rsid w:val="0096736E"/>
    <w:rsid w:val="00970E73"/>
    <w:rsid w:val="009C1979"/>
    <w:rsid w:val="009C22B3"/>
    <w:rsid w:val="00A11E5A"/>
    <w:rsid w:val="00A45473"/>
    <w:rsid w:val="00A5063B"/>
    <w:rsid w:val="00A82214"/>
    <w:rsid w:val="00AA0EED"/>
    <w:rsid w:val="00AA743A"/>
    <w:rsid w:val="00AB0F3F"/>
    <w:rsid w:val="00AD479C"/>
    <w:rsid w:val="00B0534D"/>
    <w:rsid w:val="00B24A91"/>
    <w:rsid w:val="00B854C9"/>
    <w:rsid w:val="00B93BE7"/>
    <w:rsid w:val="00BC6771"/>
    <w:rsid w:val="00C06620"/>
    <w:rsid w:val="00C34043"/>
    <w:rsid w:val="00C74243"/>
    <w:rsid w:val="00C766B8"/>
    <w:rsid w:val="00C900B9"/>
    <w:rsid w:val="00C919E2"/>
    <w:rsid w:val="00C97D91"/>
    <w:rsid w:val="00CF3669"/>
    <w:rsid w:val="00D2021C"/>
    <w:rsid w:val="00D748D2"/>
    <w:rsid w:val="00D870CC"/>
    <w:rsid w:val="00DA1E74"/>
    <w:rsid w:val="00DF5E76"/>
    <w:rsid w:val="00E12EB8"/>
    <w:rsid w:val="00E33C86"/>
    <w:rsid w:val="00E45D2E"/>
    <w:rsid w:val="00E80A37"/>
    <w:rsid w:val="00E823DD"/>
    <w:rsid w:val="00EA0CC0"/>
    <w:rsid w:val="00EB2FEF"/>
    <w:rsid w:val="00EC4E70"/>
    <w:rsid w:val="00EE77BE"/>
    <w:rsid w:val="00F56C7A"/>
    <w:rsid w:val="00F641D4"/>
    <w:rsid w:val="00F76A5C"/>
    <w:rsid w:val="00F85898"/>
    <w:rsid w:val="00F903E2"/>
    <w:rsid w:val="00FC3A5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20154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970E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970E73"/>
    <w:rPr>
      <w:rFonts w:ascii="Tahoma" w:hAnsi="Tahoma" w:cs="Tahoma"/>
      <w:sz w:val="16"/>
      <w:szCs w:val="16"/>
    </w:rPr>
  </w:style>
  <w:style w:type="character" w:styleId="Strong">
    <w:name w:val="Strong"/>
    <w:basedOn w:val="DefaultParagraphFont"/>
    <w:uiPriority w:val="99"/>
    <w:qFormat/>
    <w:rsid w:val="00BC6771"/>
    <w:rPr>
      <w:rFonts w:cs="Times New Roman"/>
      <w:b/>
      <w:bCs/>
    </w:rPr>
  </w:style>
  <w:style w:type="character" w:customStyle="1" w:styleId="apple-converted-space">
    <w:name w:val="apple-converted-space"/>
    <w:basedOn w:val="DefaultParagraphFont"/>
    <w:uiPriority w:val="99"/>
    <w:rsid w:val="00BC6771"/>
    <w:rPr>
      <w:rFonts w:cs="Times New Roman"/>
    </w:rPr>
  </w:style>
  <w:style w:type="paragraph" w:styleId="ListParagraph">
    <w:name w:val="List Paragraph"/>
    <w:basedOn w:val="Normal"/>
    <w:uiPriority w:val="99"/>
    <w:qFormat/>
    <w:rsid w:val="003A20B9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508312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831299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831300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831301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831302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57</TotalTime>
  <Pages>4</Pages>
  <Words>1094</Words>
  <Characters>6237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Константин Стольников</dc:creator>
  <cp:keywords/>
  <dc:description/>
  <cp:lastModifiedBy>User</cp:lastModifiedBy>
  <cp:revision>13</cp:revision>
  <cp:lastPrinted>2016-03-16T06:02:00Z</cp:lastPrinted>
  <dcterms:created xsi:type="dcterms:W3CDTF">2016-03-14T16:30:00Z</dcterms:created>
  <dcterms:modified xsi:type="dcterms:W3CDTF">2016-03-16T06:05:00Z</dcterms:modified>
</cp:coreProperties>
</file>